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A044A" w14:textId="64A13DAB" w:rsidR="0072678D" w:rsidRDefault="0072678D">
      <w:r>
        <w:t xml:space="preserve">Debut children’s author, Vanessa Keel hopes first book empowers children to </w:t>
      </w:r>
      <w:r w:rsidR="00B56171">
        <w:t xml:space="preserve">embrace their differences through “Boomer at your Service” </w:t>
      </w:r>
    </w:p>
    <w:p w14:paraId="3FD36060" w14:textId="77777777" w:rsidR="0072678D" w:rsidRDefault="0072678D"/>
    <w:p w14:paraId="2542590B" w14:textId="63835150" w:rsidR="0072678D" w:rsidRDefault="0072678D">
      <w:r>
        <w:t xml:space="preserve">By Alexus Barnhart </w:t>
      </w:r>
    </w:p>
    <w:p w14:paraId="4D3C94AD" w14:textId="77777777" w:rsidR="0072678D" w:rsidRDefault="0072678D"/>
    <w:p w14:paraId="60D9F360" w14:textId="0365AAFD" w:rsidR="00BF1435" w:rsidRDefault="0072678D">
      <w:r>
        <w:t xml:space="preserve">In 2017, shortly after losing her father to cancer and becoming a new mother, Vanessa Keel decided to leave her career in advertising and pursue her dream of becoming a children’s book author. </w:t>
      </w:r>
    </w:p>
    <w:p w14:paraId="74515923" w14:textId="65D6F738" w:rsidR="0072678D" w:rsidRDefault="0072678D"/>
    <w:p w14:paraId="15F3E1CA" w14:textId="2B7990C3" w:rsidR="0072678D" w:rsidRDefault="0072678D">
      <w:r>
        <w:t xml:space="preserve">After spending more than 15 year of creating and selling content to big companies like Disney, Sony, </w:t>
      </w:r>
      <w:r w:rsidR="00EC350B">
        <w:t>YouTube</w:t>
      </w:r>
      <w:r>
        <w:t xml:space="preserve"> and Instagram, Keel decided put ink to paper and create her own characters to empower children. </w:t>
      </w:r>
    </w:p>
    <w:p w14:paraId="36D587B5" w14:textId="38C3F89B" w:rsidR="0072678D" w:rsidRDefault="0072678D"/>
    <w:p w14:paraId="51252195" w14:textId="10BFBD5D" w:rsidR="0072678D" w:rsidRDefault="0072678D">
      <w:r>
        <w:t xml:space="preserve">“I always wanted to tell stories in my own way,” says Keel. </w:t>
      </w:r>
    </w:p>
    <w:p w14:paraId="26D05747" w14:textId="21B10501" w:rsidR="0072678D" w:rsidRDefault="0072678D"/>
    <w:p w14:paraId="1F19B269" w14:textId="7537E14D" w:rsidR="0072678D" w:rsidRDefault="0072678D">
      <w:r>
        <w:t xml:space="preserve">Her debut picture book, “Boomer at your Service,” is set to release Oct. 15, 2019. The </w:t>
      </w:r>
      <w:r w:rsidR="00EC350B">
        <w:t>story is</w:t>
      </w:r>
      <w:r>
        <w:t xml:space="preserve"> about a dog who hopes to become a service dog, but encounters some troubles along the way, only to discover, his purpose is to become a therapy dog. </w:t>
      </w:r>
    </w:p>
    <w:p w14:paraId="18ED0B75" w14:textId="58DD367C" w:rsidR="0072678D" w:rsidRDefault="0072678D"/>
    <w:p w14:paraId="3980089E" w14:textId="6CD96B4D" w:rsidR="0072678D" w:rsidRDefault="0072678D">
      <w:r>
        <w:t xml:space="preserve">Keel says she hopes this teaches kids an important lesson about themselves. </w:t>
      </w:r>
    </w:p>
    <w:p w14:paraId="4F93C80E" w14:textId="736E8E42" w:rsidR="0072678D" w:rsidRDefault="0072678D"/>
    <w:p w14:paraId="73547D9F" w14:textId="602F9361" w:rsidR="0072678D" w:rsidRDefault="0072678D">
      <w:r>
        <w:t xml:space="preserve">“They might not have what they think makes them perfect, but it’s our differences and misunderstandings that makes us </w:t>
      </w:r>
      <w:r w:rsidR="00EC350B">
        <w:t>unique.</w:t>
      </w:r>
      <w:r>
        <w:t xml:space="preserve">” </w:t>
      </w:r>
    </w:p>
    <w:p w14:paraId="4EFA9E67" w14:textId="08C835E9" w:rsidR="0072678D" w:rsidRDefault="0072678D"/>
    <w:p w14:paraId="03C8ED23" w14:textId="624501C6" w:rsidR="0072678D" w:rsidRDefault="0072678D" w:rsidP="0072678D">
      <w:r>
        <w:t xml:space="preserve">The inspiration for Boomer came from Keel’s love for dogs, but throughout her writing journey, Keel began to learn about the impact service dogs could make for the people who need them, </w:t>
      </w:r>
      <w:r w:rsidR="00D92710">
        <w:t xml:space="preserve">especially children. </w:t>
      </w:r>
    </w:p>
    <w:p w14:paraId="7F4A25E7" w14:textId="5A9D0A2C" w:rsidR="0072678D" w:rsidRDefault="0072678D"/>
    <w:p w14:paraId="559C328B" w14:textId="469BA02F" w:rsidR="0072678D" w:rsidRDefault="0072678D">
      <w:r>
        <w:t xml:space="preserve">“I think they’re real life </w:t>
      </w:r>
      <w:r w:rsidR="00EC350B">
        <w:t>superheroes</w:t>
      </w:r>
      <w:r>
        <w:t xml:space="preserve"> for kids,” says keel. “You don’t realize all the other ways that these dogs can help people.” </w:t>
      </w:r>
    </w:p>
    <w:p w14:paraId="02229947" w14:textId="045EE707" w:rsidR="0072678D" w:rsidRDefault="0072678D"/>
    <w:p w14:paraId="47D1ADCB" w14:textId="0E459F0A" w:rsidR="0072678D" w:rsidRDefault="0072678D">
      <w:r>
        <w:t xml:space="preserve">Service dogs are often </w:t>
      </w:r>
      <w:r w:rsidR="00EC350B">
        <w:t>recognized</w:t>
      </w:r>
      <w:r>
        <w:t xml:space="preserve"> for serving as guide dogs for the blind, but through her own research, Keel gained a particular interest in the benefits a service dog could offer </w:t>
      </w:r>
      <w:r w:rsidR="00E4344B">
        <w:t>children</w:t>
      </w:r>
      <w:r>
        <w:t xml:space="preserve"> with </w:t>
      </w:r>
      <w:r w:rsidR="00D92710">
        <w:t>A</w:t>
      </w:r>
      <w:r>
        <w:t>utism</w:t>
      </w:r>
      <w:r w:rsidR="00D92710">
        <w:t xml:space="preserve"> Spectrum Disorders. (ASD). </w:t>
      </w:r>
    </w:p>
    <w:p w14:paraId="45F6A5D6" w14:textId="2244D085" w:rsidR="0072678D" w:rsidRDefault="0072678D"/>
    <w:p w14:paraId="1258463F" w14:textId="247440FA" w:rsidR="0072678D" w:rsidRDefault="0072678D" w:rsidP="0072678D">
      <w:pPr>
        <w:rPr>
          <w:rFonts w:ascii="Times New Roman" w:eastAsia="Times New Roman" w:hAnsi="Times New Roman" w:cs="Times New Roman"/>
        </w:rPr>
      </w:pPr>
      <w:r>
        <w:rPr>
          <w:rFonts w:ascii="Times New Roman" w:eastAsia="Times New Roman" w:hAnsi="Times New Roman" w:cs="Times New Roman"/>
        </w:rPr>
        <w:t>In an article titled, “</w:t>
      </w:r>
      <w:r w:rsidRPr="0072678D">
        <w:rPr>
          <w:rFonts w:ascii="Times New Roman" w:eastAsia="Times New Roman" w:hAnsi="Times New Roman" w:cs="Times New Roman"/>
        </w:rPr>
        <w:t>Use of Assistance and Therapy Dogs for Children with Autism Spectrum Disorders: A Critical Review of the Current Evidence</w:t>
      </w:r>
      <w:r>
        <w:rPr>
          <w:rFonts w:ascii="Times New Roman" w:eastAsia="Times New Roman" w:hAnsi="Times New Roman" w:cs="Times New Roman"/>
        </w:rPr>
        <w:t xml:space="preserve">” published in The Journal of Alternative and Complimentary Medicine, researchers explore these same benefits. </w:t>
      </w:r>
    </w:p>
    <w:p w14:paraId="1FFC9907" w14:textId="3887674D" w:rsidR="0072678D" w:rsidRDefault="0072678D" w:rsidP="0072678D">
      <w:pPr>
        <w:rPr>
          <w:rFonts w:ascii="Times New Roman" w:eastAsia="Times New Roman" w:hAnsi="Times New Roman" w:cs="Times New Roman"/>
        </w:rPr>
      </w:pPr>
    </w:p>
    <w:p w14:paraId="3D92D2EF" w14:textId="5AE4A98F" w:rsidR="0072678D" w:rsidRDefault="0072678D" w:rsidP="0072678D">
      <w:pPr>
        <w:rPr>
          <w:rFonts w:ascii="Times New Roman" w:eastAsia="Times New Roman" w:hAnsi="Times New Roman" w:cs="Times New Roman"/>
        </w:rPr>
      </w:pPr>
      <w:r>
        <w:rPr>
          <w:rFonts w:ascii="Times New Roman" w:eastAsia="Times New Roman" w:hAnsi="Times New Roman" w:cs="Times New Roman"/>
        </w:rPr>
        <w:t xml:space="preserve">The study revealed that children with autism who were paired with properly trained service dogs, experienced calmer behaviors and less anxiety as a result of their lowered cortisol awakening response (CAR).  </w:t>
      </w:r>
    </w:p>
    <w:p w14:paraId="121F6690" w14:textId="7C81A1C1" w:rsidR="009E73F8" w:rsidRDefault="009E73F8" w:rsidP="009E73F8">
      <w:pPr>
        <w:rPr>
          <w:rFonts w:ascii="Times New Roman" w:eastAsia="Times New Roman" w:hAnsi="Times New Roman" w:cs="Times New Roman"/>
        </w:rPr>
      </w:pPr>
    </w:p>
    <w:p w14:paraId="27E4DDD8" w14:textId="77777777" w:rsidR="009E73F8" w:rsidRDefault="009E73F8" w:rsidP="0072678D">
      <w:pPr>
        <w:rPr>
          <w:rFonts w:ascii="Times New Roman" w:eastAsia="Times New Roman" w:hAnsi="Times New Roman" w:cs="Times New Roman"/>
        </w:rPr>
      </w:pPr>
    </w:p>
    <w:p w14:paraId="3015F4A3" w14:textId="73D354FC" w:rsidR="00D92710" w:rsidRDefault="0072678D" w:rsidP="0072678D">
      <w:pPr>
        <w:rPr>
          <w:rFonts w:ascii="Times New Roman" w:eastAsia="Times New Roman" w:hAnsi="Times New Roman" w:cs="Times New Roman"/>
        </w:rPr>
      </w:pPr>
      <w:r>
        <w:rPr>
          <w:rFonts w:ascii="Times New Roman" w:eastAsia="Times New Roman" w:hAnsi="Times New Roman" w:cs="Times New Roman"/>
        </w:rPr>
        <w:lastRenderedPageBreak/>
        <w:t>“</w:t>
      </w:r>
      <w:r w:rsidRPr="0072678D">
        <w:rPr>
          <w:rFonts w:ascii="Times New Roman" w:eastAsia="Times New Roman" w:hAnsi="Times New Roman" w:cs="Times New Roman"/>
        </w:rPr>
        <w:t>The introduction of assistance dogs into the families of children with ASD allows investigation of the long-term effects of interactions with dogs. In particular, Viau and colleagues</w:t>
      </w:r>
      <w:r>
        <w:rPr>
          <w:rFonts w:ascii="Times New Roman" w:eastAsia="Times New Roman" w:hAnsi="Times New Roman" w:cs="Times New Roman"/>
        </w:rPr>
        <w:t xml:space="preserve"> </w:t>
      </w:r>
      <w:r w:rsidRPr="0072678D">
        <w:rPr>
          <w:rFonts w:ascii="Times New Roman" w:eastAsia="Times New Roman" w:hAnsi="Times New Roman" w:cs="Times New Roman"/>
        </w:rPr>
        <w:t>found a decrease in problematic behaviors in addition to a specific reduction in a stress-related hormonal parameter (CAR)</w:t>
      </w:r>
      <w:r>
        <w:rPr>
          <w:rFonts w:ascii="Times New Roman" w:eastAsia="Times New Roman" w:hAnsi="Times New Roman" w:cs="Times New Roman"/>
        </w:rPr>
        <w:t xml:space="preserve">.” </w:t>
      </w:r>
      <w:r>
        <w:rPr>
          <w:rFonts w:ascii="Times New Roman" w:eastAsia="Times New Roman" w:hAnsi="Times New Roman" w:cs="Times New Roman"/>
        </w:rPr>
        <w:softHyphen/>
      </w:r>
    </w:p>
    <w:p w14:paraId="007C012C" w14:textId="14275277" w:rsidR="00D92710" w:rsidRDefault="00D92710" w:rsidP="0072678D">
      <w:pPr>
        <w:rPr>
          <w:rFonts w:ascii="Times New Roman" w:eastAsia="Times New Roman" w:hAnsi="Times New Roman" w:cs="Times New Roman"/>
        </w:rPr>
      </w:pPr>
    </w:p>
    <w:p w14:paraId="439361B1" w14:textId="09B82E08" w:rsidR="009E73F8" w:rsidRDefault="009E73F8" w:rsidP="0072678D">
      <w:pPr>
        <w:rPr>
          <w:rFonts w:ascii="Times New Roman" w:eastAsia="Times New Roman" w:hAnsi="Times New Roman" w:cs="Times New Roman"/>
        </w:rPr>
      </w:pPr>
      <w:r>
        <w:rPr>
          <w:rFonts w:ascii="Times New Roman" w:eastAsia="Times New Roman" w:hAnsi="Times New Roman" w:cs="Times New Roman"/>
        </w:rPr>
        <w:t xml:space="preserve">For children with autism, their service dogs help keep them calm, keeping the whole family at ease. </w:t>
      </w:r>
    </w:p>
    <w:p w14:paraId="041C30E8" w14:textId="77777777" w:rsidR="00D92710" w:rsidRDefault="00D92710" w:rsidP="0072678D">
      <w:pPr>
        <w:rPr>
          <w:rFonts w:ascii="Times New Roman" w:eastAsia="Times New Roman" w:hAnsi="Times New Roman" w:cs="Times New Roman"/>
        </w:rPr>
      </w:pPr>
    </w:p>
    <w:p w14:paraId="15E90BE5" w14:textId="484C5417" w:rsidR="0072678D" w:rsidRPr="0072678D" w:rsidRDefault="0072678D" w:rsidP="0072678D">
      <w:pPr>
        <w:rPr>
          <w:rFonts w:ascii="Times New Roman" w:eastAsia="Times New Roman" w:hAnsi="Times New Roman" w:cs="Times New Roman"/>
        </w:rPr>
      </w:pPr>
      <w:r>
        <w:rPr>
          <w:rFonts w:ascii="Times New Roman" w:eastAsia="Times New Roman" w:hAnsi="Times New Roman" w:cs="Times New Roman"/>
        </w:rPr>
        <w:t xml:space="preserve">“It’s not only the child getting the added benefit. It’s the whole family,” says Keel. “They’re added paws to their family to help take care of the kids.” </w:t>
      </w:r>
    </w:p>
    <w:p w14:paraId="2311107B" w14:textId="3DA94367" w:rsidR="0072678D" w:rsidRPr="0072678D" w:rsidRDefault="0072678D" w:rsidP="0072678D">
      <w:pPr>
        <w:rPr>
          <w:rFonts w:ascii="Times New Roman" w:eastAsia="Times New Roman" w:hAnsi="Times New Roman" w:cs="Times New Roman"/>
        </w:rPr>
      </w:pPr>
    </w:p>
    <w:p w14:paraId="4500469F" w14:textId="1C8E0194" w:rsidR="0072678D" w:rsidRDefault="009E73F8">
      <w:r>
        <w:t>Feeling strongly about the benefits of what a service dog could do for a family in need, Keel decided to partner with a local nonprofit, Merlin’s Kids</w:t>
      </w:r>
      <w:r w:rsidR="00E4344B">
        <w:t xml:space="preserve">, to help them continue to train rescued dogs and place them with children in need. </w:t>
      </w:r>
    </w:p>
    <w:p w14:paraId="0EDF3F98" w14:textId="25975FDF" w:rsidR="00C52E83" w:rsidRDefault="00C52E83"/>
    <w:p w14:paraId="3B45A396" w14:textId="60D43985" w:rsidR="00C52E83" w:rsidRDefault="00C52E83">
      <w:r>
        <w:t xml:space="preserve">Merlin’s Kids is based in Keel’s home state of </w:t>
      </w:r>
      <w:r w:rsidR="00EC350B">
        <w:t>New Jersey,</w:t>
      </w:r>
      <w:r>
        <w:t xml:space="preserve"> but they offer training in various other states as well. </w:t>
      </w:r>
    </w:p>
    <w:p w14:paraId="483103F0" w14:textId="1B70D8D2" w:rsidR="00C52E83" w:rsidRDefault="00C52E83"/>
    <w:p w14:paraId="533AA078" w14:textId="23766BB3" w:rsidR="00C52E83" w:rsidRDefault="00C52E83">
      <w:r>
        <w:t>In honor of Service Dog Awareness Month, all the proceeds from Boomer’s preorders will be donated to</w:t>
      </w:r>
      <w:r>
        <w:t xml:space="preserve"> the organization. </w:t>
      </w:r>
    </w:p>
    <w:p w14:paraId="62BD141D" w14:textId="0AB977E0" w:rsidR="009E73F8" w:rsidRDefault="009E73F8"/>
    <w:p w14:paraId="3FC908BE" w14:textId="726A4450" w:rsidR="00FE0D1C" w:rsidRDefault="00C52E83" w:rsidP="00FE0D1C">
      <w:r>
        <w:t xml:space="preserve"> </w:t>
      </w:r>
      <w:r w:rsidR="00FE0D1C">
        <w:t xml:space="preserve">“I’ve seen the changes first-hand. It’s really magical because I am able to see how these dogs change these </w:t>
      </w:r>
      <w:r w:rsidR="00EC350B">
        <w:t>kids’</w:t>
      </w:r>
      <w:r w:rsidR="00FE0D1C">
        <w:t xml:space="preserve"> lives and give them new opportunities</w:t>
      </w:r>
      <w:r w:rsidR="00FE0D1C">
        <w:t xml:space="preserve">,” said Keel. </w:t>
      </w:r>
    </w:p>
    <w:p w14:paraId="33903EE1" w14:textId="2D6CE85E" w:rsidR="00FE0D1C" w:rsidRDefault="00FE0D1C"/>
    <w:p w14:paraId="461B2182" w14:textId="768D518A" w:rsidR="00FE0D1C" w:rsidRDefault="00EC350B">
      <w:r>
        <w:t>Two years after her decision to pursue her writing full-time Keel says the passing of her father taught her life is too short, and you should spend it doing what you love. For her, it’s writing children’s books to teach kids valuable lessons.</w:t>
      </w:r>
    </w:p>
    <w:p w14:paraId="0CB06200" w14:textId="65AC544B" w:rsidR="00EC350B" w:rsidRDefault="00EC350B"/>
    <w:p w14:paraId="1F2AA73A" w14:textId="18C7A6EF" w:rsidR="00EC350B" w:rsidRDefault="00EC350B">
      <w:r>
        <w:t xml:space="preserve">“I hope that my writing will teach them become better adults.” </w:t>
      </w:r>
    </w:p>
    <w:p w14:paraId="3E5BE22F" w14:textId="66010A3A" w:rsidR="00B56171" w:rsidRDefault="00B56171"/>
    <w:p w14:paraId="50F23527" w14:textId="6EA24EA4" w:rsidR="00B56171" w:rsidRDefault="00B56171">
      <w:r>
        <w:t>If you want to visit Vanessa’s Webpage visit here:</w:t>
      </w:r>
    </w:p>
    <w:p w14:paraId="47592611" w14:textId="3E0DA9F8" w:rsidR="00B56171" w:rsidRPr="00B56171" w:rsidRDefault="00B56171">
      <w:pPr>
        <w:rPr>
          <w:rFonts w:ascii="Times New Roman" w:eastAsia="Times New Roman" w:hAnsi="Times New Roman" w:cs="Times New Roman"/>
        </w:rPr>
      </w:pPr>
      <w:hyperlink r:id="rId4" w:history="1">
        <w:r w:rsidRPr="00B56171">
          <w:rPr>
            <w:rFonts w:ascii="Times New Roman" w:eastAsia="Times New Roman" w:hAnsi="Times New Roman" w:cs="Times New Roman"/>
            <w:color w:val="0000FF"/>
            <w:u w:val="single"/>
          </w:rPr>
          <w:t>https://www.vanessakeel.com/</w:t>
        </w:r>
      </w:hyperlink>
    </w:p>
    <w:p w14:paraId="5EE3E2BB" w14:textId="399DB42C" w:rsidR="00B56171" w:rsidRDefault="00B56171">
      <w:r>
        <w:t xml:space="preserve">If want to learn more about Merlin’s Kids visit here: </w:t>
      </w:r>
    </w:p>
    <w:p w14:paraId="36F6EAE2" w14:textId="77777777" w:rsidR="00B56171" w:rsidRPr="00B56171" w:rsidRDefault="00B56171" w:rsidP="00B56171">
      <w:pPr>
        <w:rPr>
          <w:rFonts w:ascii="Times New Roman" w:eastAsia="Times New Roman" w:hAnsi="Times New Roman" w:cs="Times New Roman"/>
        </w:rPr>
      </w:pPr>
      <w:hyperlink r:id="rId5" w:history="1">
        <w:r w:rsidRPr="00B56171">
          <w:rPr>
            <w:rFonts w:ascii="Times New Roman" w:eastAsia="Times New Roman" w:hAnsi="Times New Roman" w:cs="Times New Roman"/>
            <w:color w:val="0000FF"/>
            <w:u w:val="single"/>
          </w:rPr>
          <w:t>https://www.merlinskids.org/</w:t>
        </w:r>
      </w:hyperlink>
    </w:p>
    <w:p w14:paraId="693417F5" w14:textId="77777777" w:rsidR="00B56171" w:rsidRDefault="00B56171">
      <w:bookmarkStart w:id="0" w:name="_GoBack"/>
      <w:bookmarkEnd w:id="0"/>
    </w:p>
    <w:sectPr w:rsidR="00B56171" w:rsidSect="00575E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EE6"/>
    <w:rsid w:val="00575EE6"/>
    <w:rsid w:val="0072678D"/>
    <w:rsid w:val="009E73F8"/>
    <w:rsid w:val="00B56171"/>
    <w:rsid w:val="00BF1435"/>
    <w:rsid w:val="00C52E83"/>
    <w:rsid w:val="00D92710"/>
    <w:rsid w:val="00E4344B"/>
    <w:rsid w:val="00EC350B"/>
    <w:rsid w:val="00FE0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1CF7BD"/>
  <w15:chartTrackingRefBased/>
  <w15:docId w15:val="{3586FDB9-8825-A644-80F2-7E70E08AB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561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999392">
      <w:bodyDiv w:val="1"/>
      <w:marLeft w:val="0"/>
      <w:marRight w:val="0"/>
      <w:marTop w:val="0"/>
      <w:marBottom w:val="0"/>
      <w:divBdr>
        <w:top w:val="none" w:sz="0" w:space="0" w:color="auto"/>
        <w:left w:val="none" w:sz="0" w:space="0" w:color="auto"/>
        <w:bottom w:val="none" w:sz="0" w:space="0" w:color="auto"/>
        <w:right w:val="none" w:sz="0" w:space="0" w:color="auto"/>
      </w:divBdr>
    </w:div>
    <w:div w:id="840662231">
      <w:bodyDiv w:val="1"/>
      <w:marLeft w:val="0"/>
      <w:marRight w:val="0"/>
      <w:marTop w:val="0"/>
      <w:marBottom w:val="0"/>
      <w:divBdr>
        <w:top w:val="none" w:sz="0" w:space="0" w:color="auto"/>
        <w:left w:val="none" w:sz="0" w:space="0" w:color="auto"/>
        <w:bottom w:val="none" w:sz="0" w:space="0" w:color="auto"/>
        <w:right w:val="none" w:sz="0" w:space="0" w:color="auto"/>
      </w:divBdr>
    </w:div>
    <w:div w:id="945699197">
      <w:bodyDiv w:val="1"/>
      <w:marLeft w:val="0"/>
      <w:marRight w:val="0"/>
      <w:marTop w:val="0"/>
      <w:marBottom w:val="0"/>
      <w:divBdr>
        <w:top w:val="none" w:sz="0" w:space="0" w:color="auto"/>
        <w:left w:val="none" w:sz="0" w:space="0" w:color="auto"/>
        <w:bottom w:val="none" w:sz="0" w:space="0" w:color="auto"/>
        <w:right w:val="none" w:sz="0" w:space="0" w:color="auto"/>
      </w:divBdr>
    </w:div>
    <w:div w:id="1060401192">
      <w:bodyDiv w:val="1"/>
      <w:marLeft w:val="0"/>
      <w:marRight w:val="0"/>
      <w:marTop w:val="0"/>
      <w:marBottom w:val="0"/>
      <w:divBdr>
        <w:top w:val="none" w:sz="0" w:space="0" w:color="auto"/>
        <w:left w:val="none" w:sz="0" w:space="0" w:color="auto"/>
        <w:bottom w:val="none" w:sz="0" w:space="0" w:color="auto"/>
        <w:right w:val="none" w:sz="0" w:space="0" w:color="auto"/>
      </w:divBdr>
    </w:div>
    <w:div w:id="1322810695">
      <w:bodyDiv w:val="1"/>
      <w:marLeft w:val="0"/>
      <w:marRight w:val="0"/>
      <w:marTop w:val="0"/>
      <w:marBottom w:val="0"/>
      <w:divBdr>
        <w:top w:val="none" w:sz="0" w:space="0" w:color="auto"/>
        <w:left w:val="none" w:sz="0" w:space="0" w:color="auto"/>
        <w:bottom w:val="none" w:sz="0" w:space="0" w:color="auto"/>
        <w:right w:val="none" w:sz="0" w:space="0" w:color="auto"/>
      </w:divBdr>
    </w:div>
    <w:div w:id="1453555634">
      <w:bodyDiv w:val="1"/>
      <w:marLeft w:val="0"/>
      <w:marRight w:val="0"/>
      <w:marTop w:val="0"/>
      <w:marBottom w:val="0"/>
      <w:divBdr>
        <w:top w:val="none" w:sz="0" w:space="0" w:color="auto"/>
        <w:left w:val="none" w:sz="0" w:space="0" w:color="auto"/>
        <w:bottom w:val="none" w:sz="0" w:space="0" w:color="auto"/>
        <w:right w:val="none" w:sz="0" w:space="0" w:color="auto"/>
      </w:divBdr>
    </w:div>
    <w:div w:id="1478716609">
      <w:bodyDiv w:val="1"/>
      <w:marLeft w:val="0"/>
      <w:marRight w:val="0"/>
      <w:marTop w:val="0"/>
      <w:marBottom w:val="0"/>
      <w:divBdr>
        <w:top w:val="none" w:sz="0" w:space="0" w:color="auto"/>
        <w:left w:val="none" w:sz="0" w:space="0" w:color="auto"/>
        <w:bottom w:val="none" w:sz="0" w:space="0" w:color="auto"/>
        <w:right w:val="none" w:sz="0" w:space="0" w:color="auto"/>
      </w:divBdr>
    </w:div>
    <w:div w:id="1696619599">
      <w:bodyDiv w:val="1"/>
      <w:marLeft w:val="0"/>
      <w:marRight w:val="0"/>
      <w:marTop w:val="0"/>
      <w:marBottom w:val="0"/>
      <w:divBdr>
        <w:top w:val="none" w:sz="0" w:space="0" w:color="auto"/>
        <w:left w:val="none" w:sz="0" w:space="0" w:color="auto"/>
        <w:bottom w:val="none" w:sz="0" w:space="0" w:color="auto"/>
        <w:right w:val="none" w:sz="0" w:space="0" w:color="auto"/>
      </w:divBdr>
    </w:div>
    <w:div w:id="2015061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erlinskids.org/" TargetMode="External"/><Relationship Id="rId4" Type="http://schemas.openxmlformats.org/officeDocument/2006/relationships/hyperlink" Target="https://www.vanessake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Vanessa Profile .docx</Template>
  <TotalTime>253</TotalTime>
  <Pages>2</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Barnhart, Alexus Denise</dc:creator>
  <cp:keywords/>
  <dc:description/>
  <cp:lastModifiedBy>Barnhart, Alexus Denise</cp:lastModifiedBy>
  <cp:revision>2</cp:revision>
  <dcterms:created xsi:type="dcterms:W3CDTF">2019-09-16T02:27:00Z</dcterms:created>
  <dcterms:modified xsi:type="dcterms:W3CDTF">2019-09-19T15:37:00Z</dcterms:modified>
</cp:coreProperties>
</file>